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5CDC" w:rsidRDefault="00A564FA" w:rsidP="00AC3B5C">
      <w:pPr>
        <w:ind w:left="720" w:hanging="720"/>
        <w:rPr>
          <w:sz w:val="18"/>
        </w:rPr>
      </w:pPr>
      <w:r>
        <w:rPr>
          <w:noProof/>
          <w:sz w:val="18"/>
          <w:lang w:eastAsia="fi-FI"/>
        </w:rPr>
        <w:drawing>
          <wp:inline distT="0" distB="0" distL="0" distR="0" wp14:anchorId="2F22743F" wp14:editId="69E2857E">
            <wp:extent cx="3649101" cy="1107946"/>
            <wp:effectExtent l="0" t="0" r="8890" b="10160"/>
            <wp:docPr id="5" name="Kuv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Turun Kasvatustieteiden Klubi Katko ry Kasvatustieteiden laitos Assistentinkatu 5 20500 Turku-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3652" cy="1163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3411" w:rsidRPr="00E02DCA" w:rsidRDefault="003C3411" w:rsidP="003C3411">
      <w:pPr>
        <w:rPr>
          <w:sz w:val="18"/>
        </w:rPr>
      </w:pPr>
      <w:r w:rsidRPr="00E02DCA">
        <w:rPr>
          <w:sz w:val="18"/>
        </w:rPr>
        <w:t>________________________________________________________________________________</w:t>
      </w:r>
    </w:p>
    <w:p w:rsidR="003C3411" w:rsidRPr="00E02DCA" w:rsidRDefault="003C3411" w:rsidP="003C3411">
      <w:pPr>
        <w:pStyle w:val="Otsikko1"/>
        <w:rPr>
          <w:rFonts w:ascii="Tahoma" w:hAnsi="Tahoma"/>
          <w:b/>
          <w:sz w:val="20"/>
        </w:rPr>
      </w:pPr>
    </w:p>
    <w:p w:rsidR="003C3411" w:rsidRPr="00E02DCA" w:rsidRDefault="00C84D8F" w:rsidP="003C3411">
      <w:pPr>
        <w:pStyle w:val="Otsikko1"/>
        <w:numPr>
          <w:ilvl w:val="0"/>
          <w:numId w:val="0"/>
        </w:numPr>
        <w:rPr>
          <w:rFonts w:ascii="Tahoma" w:hAnsi="Tahoma"/>
          <w:b/>
          <w:sz w:val="18"/>
        </w:rPr>
      </w:pPr>
      <w:r>
        <w:rPr>
          <w:rFonts w:ascii="Tahoma" w:hAnsi="Tahoma"/>
          <w:b/>
          <w:sz w:val="18"/>
        </w:rPr>
        <w:t xml:space="preserve">Hallituksen kokous </w:t>
      </w:r>
      <w:r w:rsidR="003F5E3D">
        <w:rPr>
          <w:rFonts w:ascii="Tahoma" w:hAnsi="Tahoma"/>
          <w:b/>
          <w:sz w:val="18"/>
        </w:rPr>
        <w:t>32</w:t>
      </w:r>
      <w:r w:rsidR="00E23700">
        <w:rPr>
          <w:rFonts w:ascii="Tahoma" w:hAnsi="Tahoma"/>
          <w:b/>
          <w:sz w:val="18"/>
        </w:rPr>
        <w:t>/18</w:t>
      </w:r>
    </w:p>
    <w:p w:rsidR="003C3411" w:rsidRPr="00E02DCA" w:rsidRDefault="003C3411" w:rsidP="003C3411">
      <w:pPr>
        <w:rPr>
          <w:rFonts w:ascii="Tahoma" w:hAnsi="Tahoma"/>
          <w:b/>
          <w:sz w:val="18"/>
        </w:rPr>
      </w:pPr>
      <w:r w:rsidRPr="00E02DCA">
        <w:rPr>
          <w:rFonts w:ascii="Tahoma" w:hAnsi="Tahoma"/>
          <w:b/>
          <w:sz w:val="18"/>
        </w:rPr>
        <w:t>Esityslista</w:t>
      </w:r>
    </w:p>
    <w:p w:rsidR="003C3411" w:rsidRPr="00E02DCA" w:rsidRDefault="003C3411" w:rsidP="003C3411">
      <w:pPr>
        <w:rPr>
          <w:rFonts w:ascii="Tahoma" w:hAnsi="Tahoma"/>
          <w:sz w:val="18"/>
        </w:rPr>
      </w:pPr>
    </w:p>
    <w:p w:rsidR="00C56C6F" w:rsidRDefault="003C3411" w:rsidP="00067E30">
      <w:pPr>
        <w:rPr>
          <w:rFonts w:ascii="Tahoma" w:hAnsi="Tahoma"/>
          <w:b/>
          <w:sz w:val="18"/>
        </w:rPr>
      </w:pPr>
      <w:r w:rsidRPr="00E02DCA">
        <w:rPr>
          <w:rFonts w:ascii="Tahoma" w:hAnsi="Tahoma"/>
          <w:b/>
          <w:sz w:val="18"/>
        </w:rPr>
        <w:t xml:space="preserve">Aika: </w:t>
      </w:r>
      <w:r w:rsidRPr="00E02DCA">
        <w:rPr>
          <w:rFonts w:ascii="Tahoma" w:hAnsi="Tahoma"/>
          <w:b/>
          <w:sz w:val="18"/>
        </w:rPr>
        <w:tab/>
      </w:r>
      <w:r w:rsidR="003F5E3D">
        <w:rPr>
          <w:rFonts w:ascii="Tahoma" w:hAnsi="Tahoma"/>
          <w:b/>
          <w:sz w:val="18"/>
        </w:rPr>
        <w:t xml:space="preserve">           Ti 4.12. klo 10</w:t>
      </w:r>
      <w:r w:rsidR="00883510">
        <w:rPr>
          <w:rFonts w:ascii="Tahoma" w:hAnsi="Tahoma"/>
          <w:b/>
          <w:sz w:val="18"/>
        </w:rPr>
        <w:t>:05-11:21</w:t>
      </w:r>
      <w:bookmarkStart w:id="0" w:name="_GoBack"/>
      <w:bookmarkEnd w:id="0"/>
    </w:p>
    <w:p w:rsidR="003C3411" w:rsidRPr="00802CAA" w:rsidRDefault="00C56C6F" w:rsidP="00067E30">
      <w:pPr>
        <w:rPr>
          <w:rFonts w:ascii="Tahoma" w:hAnsi="Tahoma"/>
          <w:color w:val="FF0000"/>
          <w:sz w:val="18"/>
        </w:rPr>
      </w:pPr>
      <w:proofErr w:type="gramStart"/>
      <w:r>
        <w:rPr>
          <w:rFonts w:ascii="Tahoma" w:hAnsi="Tahoma"/>
          <w:b/>
          <w:sz w:val="18"/>
        </w:rPr>
        <w:t xml:space="preserve">Paikka: </w:t>
      </w:r>
      <w:r w:rsidR="003F5E3D">
        <w:rPr>
          <w:rFonts w:ascii="Tahoma" w:hAnsi="Tahoma"/>
          <w:b/>
          <w:sz w:val="18"/>
        </w:rPr>
        <w:t xml:space="preserve">  </w:t>
      </w:r>
      <w:proofErr w:type="gramEnd"/>
      <w:r w:rsidR="003F5E3D">
        <w:rPr>
          <w:rFonts w:ascii="Tahoma" w:hAnsi="Tahoma"/>
          <w:b/>
          <w:sz w:val="18"/>
        </w:rPr>
        <w:t xml:space="preserve">         Macciavellin kabinetti 1</w:t>
      </w:r>
    </w:p>
    <w:p w:rsidR="00F5509C" w:rsidRDefault="003C3411" w:rsidP="003C3411">
      <w:pPr>
        <w:ind w:left="1304" w:hanging="1304"/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Paikalla: </w:t>
      </w:r>
      <w:r w:rsidRPr="00E02DCA">
        <w:rPr>
          <w:rFonts w:ascii="Tahoma" w:hAnsi="Tahoma"/>
          <w:b/>
          <w:sz w:val="18"/>
        </w:rPr>
        <w:tab/>
      </w:r>
      <w:r w:rsidR="00E23700">
        <w:rPr>
          <w:rFonts w:ascii="Tahoma" w:hAnsi="Tahoma"/>
          <w:sz w:val="18"/>
        </w:rPr>
        <w:t xml:space="preserve">Lassi Rantanen, </w:t>
      </w:r>
      <w:proofErr w:type="spellStart"/>
      <w:r w:rsidR="00E23700">
        <w:rPr>
          <w:rFonts w:ascii="Tahoma" w:hAnsi="Tahoma"/>
          <w:sz w:val="18"/>
        </w:rPr>
        <w:t>Tira</w:t>
      </w:r>
      <w:proofErr w:type="spellEnd"/>
      <w:r w:rsidR="00E23700">
        <w:rPr>
          <w:rFonts w:ascii="Tahoma" w:hAnsi="Tahoma"/>
          <w:sz w:val="18"/>
        </w:rPr>
        <w:t xml:space="preserve"> Kivilähde, </w:t>
      </w:r>
      <w:proofErr w:type="spellStart"/>
      <w:r w:rsidR="00E23700">
        <w:rPr>
          <w:rFonts w:ascii="Tahoma" w:hAnsi="Tahoma"/>
          <w:sz w:val="18"/>
        </w:rPr>
        <w:t>Goran</w:t>
      </w:r>
      <w:proofErr w:type="spellEnd"/>
      <w:r w:rsidR="00E23700">
        <w:rPr>
          <w:rFonts w:ascii="Tahoma" w:hAnsi="Tahoma"/>
          <w:sz w:val="18"/>
        </w:rPr>
        <w:t xml:space="preserve"> Ivanis, A</w:t>
      </w:r>
      <w:r w:rsidR="00CC13A4">
        <w:rPr>
          <w:rFonts w:ascii="Tahoma" w:hAnsi="Tahoma"/>
          <w:sz w:val="18"/>
        </w:rPr>
        <w:t>nnika Dahlqvist</w:t>
      </w:r>
      <w:r w:rsidR="00E23700">
        <w:rPr>
          <w:rFonts w:ascii="Tahoma" w:hAnsi="Tahoma"/>
          <w:sz w:val="18"/>
        </w:rPr>
        <w:t>, Jessica Jormanainen, Meri Kä</w:t>
      </w:r>
      <w:r w:rsidR="00CC13A4">
        <w:rPr>
          <w:rFonts w:ascii="Tahoma" w:hAnsi="Tahoma"/>
          <w:sz w:val="18"/>
        </w:rPr>
        <w:t xml:space="preserve">rki, Rosa </w:t>
      </w:r>
      <w:proofErr w:type="spellStart"/>
      <w:r w:rsidR="00CC13A4">
        <w:rPr>
          <w:rFonts w:ascii="Tahoma" w:hAnsi="Tahoma"/>
          <w:sz w:val="18"/>
        </w:rPr>
        <w:t>Auramo</w:t>
      </w:r>
      <w:proofErr w:type="spellEnd"/>
      <w:r w:rsidR="00CC13A4">
        <w:rPr>
          <w:rFonts w:ascii="Tahoma" w:hAnsi="Tahoma"/>
          <w:sz w:val="18"/>
        </w:rPr>
        <w:t xml:space="preserve"> (saapui kohdassa 4), Sara Pajunen, </w:t>
      </w:r>
      <w:r w:rsidR="00E23700">
        <w:rPr>
          <w:rFonts w:ascii="Tahoma" w:hAnsi="Tahoma"/>
          <w:sz w:val="18"/>
        </w:rPr>
        <w:t>Veera Oksa</w:t>
      </w:r>
      <w:r w:rsidR="00CC13A4">
        <w:rPr>
          <w:rFonts w:ascii="Tahoma" w:hAnsi="Tahoma"/>
          <w:sz w:val="18"/>
        </w:rPr>
        <w:t>, Diana Marculescu, Iida Vesanto</w:t>
      </w:r>
    </w:p>
    <w:p w:rsidR="003E281B" w:rsidRDefault="003E281B" w:rsidP="003C3411">
      <w:pPr>
        <w:ind w:left="1304" w:hanging="1304"/>
        <w:rPr>
          <w:rFonts w:ascii="Tahoma" w:hAnsi="Tahoma"/>
          <w:sz w:val="18"/>
        </w:rPr>
      </w:pPr>
      <w:r>
        <w:rPr>
          <w:rFonts w:ascii="Tahoma" w:hAnsi="Tahoma"/>
          <w:b/>
          <w:sz w:val="18"/>
        </w:rPr>
        <w:t>Poissa:</w:t>
      </w:r>
      <w:r>
        <w:rPr>
          <w:rFonts w:ascii="Tahoma" w:hAnsi="Tahoma"/>
          <w:sz w:val="18"/>
        </w:rPr>
        <w:t xml:space="preserve"> </w:t>
      </w:r>
      <w:r>
        <w:rPr>
          <w:rFonts w:ascii="Tahoma" w:hAnsi="Tahoma"/>
          <w:sz w:val="18"/>
        </w:rPr>
        <w:tab/>
      </w:r>
      <w:r w:rsidR="00CC13A4">
        <w:rPr>
          <w:rFonts w:ascii="Tahoma" w:hAnsi="Tahoma"/>
          <w:sz w:val="18"/>
        </w:rPr>
        <w:t>Helmi Puustinen, Julia Kuitunen, Sofia Saarinen</w:t>
      </w:r>
    </w:p>
    <w:p w:rsidR="003C3411" w:rsidRPr="00E02DCA" w:rsidRDefault="00F5509C" w:rsidP="003C3411">
      <w:pPr>
        <w:ind w:left="1304" w:hanging="1304"/>
        <w:rPr>
          <w:rFonts w:ascii="Tahoma" w:hAnsi="Tahoma"/>
          <w:sz w:val="18"/>
        </w:rPr>
      </w:pPr>
      <w:r>
        <w:rPr>
          <w:rFonts w:ascii="Tahoma" w:hAnsi="Tahoma"/>
          <w:sz w:val="18"/>
        </w:rPr>
        <w:t xml:space="preserve"> </w:t>
      </w:r>
    </w:p>
    <w:p w:rsidR="003C3411" w:rsidRPr="00E02DCA" w:rsidRDefault="003C3411" w:rsidP="003C3411">
      <w:pPr>
        <w:ind w:left="1304" w:hanging="1304"/>
      </w:pPr>
    </w:p>
    <w:p w:rsidR="003C3411" w:rsidRPr="00E02DCA" w:rsidRDefault="003C3411" w:rsidP="003C3411">
      <w:pPr>
        <w:rPr>
          <w:rFonts w:ascii="Tahoma" w:hAnsi="Tahoma"/>
          <w:b/>
        </w:rPr>
      </w:pPr>
      <w:r w:rsidRPr="00E02DCA">
        <w:rPr>
          <w:rFonts w:ascii="Tahoma" w:hAnsi="Tahoma"/>
          <w:b/>
        </w:rPr>
        <w:t>Käsiteltävät asiat:</w:t>
      </w:r>
    </w:p>
    <w:p w:rsidR="003C3411" w:rsidRPr="00E02DCA" w:rsidRDefault="003C3411" w:rsidP="003C3411">
      <w:pPr>
        <w:rPr>
          <w:rFonts w:ascii="Tahoma" w:hAnsi="Tahoma"/>
          <w:b/>
        </w:rPr>
      </w:pPr>
    </w:p>
    <w:p w:rsidR="003C3411" w:rsidRDefault="003C3411" w:rsidP="003C341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avaus</w:t>
      </w:r>
    </w:p>
    <w:p w:rsidR="00CC13A4" w:rsidRPr="00E02DCA" w:rsidRDefault="00CC13A4" w:rsidP="00CC13A4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Puheenjohtaja avaa kokouksen ajassa 10:05.</w:t>
      </w:r>
    </w:p>
    <w:p w:rsidR="002E2031" w:rsidRDefault="003C3411" w:rsidP="002E203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laillisuuden ja päätösvaltaisuuden toteaminen</w:t>
      </w:r>
    </w:p>
    <w:p w:rsidR="00CC13A4" w:rsidRPr="002E2031" w:rsidRDefault="00CC13A4" w:rsidP="00CC13A4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Kokous on laillinen ja päätösvaltainen.</w:t>
      </w:r>
    </w:p>
    <w:p w:rsidR="00DC0676" w:rsidRDefault="003C3411" w:rsidP="00DC0676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Esityslistan hyväksyminen</w:t>
      </w:r>
    </w:p>
    <w:p w:rsidR="00CC13A4" w:rsidRPr="00DC0676" w:rsidRDefault="00CC13A4" w:rsidP="00CC13A4">
      <w:pPr>
        <w:numPr>
          <w:ilvl w:val="1"/>
          <w:numId w:val="2"/>
        </w:numPr>
        <w:spacing w:line="360" w:lineRule="auto"/>
        <w:jc w:val="both"/>
        <w:rPr>
          <w:rFonts w:ascii="Tahoma" w:hAnsi="Tahoma"/>
        </w:rPr>
      </w:pPr>
      <w:r>
        <w:rPr>
          <w:rFonts w:ascii="Tahoma" w:hAnsi="Tahoma"/>
        </w:rPr>
        <w:t>Lisätään kohtaan 11. Kopoasiat ”Valmisteluryhmän kokous 27.11.”</w:t>
      </w:r>
      <w:r w:rsidR="00FF47DD">
        <w:rPr>
          <w:rFonts w:ascii="Tahoma" w:hAnsi="Tahoma"/>
        </w:rPr>
        <w:t>.</w:t>
      </w:r>
    </w:p>
    <w:p w:rsidR="007E08B6" w:rsidRDefault="003C3411" w:rsidP="007E08B6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Pöytäkir</w:t>
      </w:r>
      <w:r w:rsidR="00C06392">
        <w:rPr>
          <w:rFonts w:ascii="Tahoma" w:hAnsi="Tahoma"/>
        </w:rPr>
        <w:t>jan</w:t>
      </w:r>
      <w:r w:rsidR="00CA4325">
        <w:rPr>
          <w:rFonts w:ascii="Tahoma" w:hAnsi="Tahoma"/>
        </w:rPr>
        <w:t xml:space="preserve"> </w:t>
      </w:r>
      <w:r w:rsidR="003F5E3D">
        <w:rPr>
          <w:rFonts w:ascii="Tahoma" w:hAnsi="Tahoma"/>
        </w:rPr>
        <w:t>31</w:t>
      </w:r>
      <w:r w:rsidR="005A47D9">
        <w:rPr>
          <w:rFonts w:ascii="Tahoma" w:hAnsi="Tahoma"/>
        </w:rPr>
        <w:t>/</w:t>
      </w:r>
      <w:r w:rsidR="00E23700">
        <w:rPr>
          <w:rFonts w:ascii="Tahoma" w:hAnsi="Tahoma"/>
        </w:rPr>
        <w:t>18</w:t>
      </w:r>
      <w:r>
        <w:rPr>
          <w:rFonts w:ascii="Tahoma" w:hAnsi="Tahoma"/>
        </w:rPr>
        <w:t xml:space="preserve"> tarkastaminen</w:t>
      </w:r>
    </w:p>
    <w:p w:rsidR="00CC13A4" w:rsidRDefault="00CC13A4" w:rsidP="00CC13A4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Kohdassa 11 korjataan</w:t>
      </w:r>
      <w:r w:rsidR="0001639E">
        <w:rPr>
          <w:rFonts w:ascii="Tahoma" w:hAnsi="Tahoma"/>
        </w:rPr>
        <w:t xml:space="preserve"> </w:t>
      </w:r>
      <w:r w:rsidR="00761467">
        <w:rPr>
          <w:rFonts w:ascii="Tahoma" w:hAnsi="Tahoma"/>
        </w:rPr>
        <w:t>”</w:t>
      </w:r>
      <w:r w:rsidR="0001639E">
        <w:rPr>
          <w:rFonts w:ascii="Tahoma" w:hAnsi="Tahoma"/>
        </w:rPr>
        <w:t xml:space="preserve">Aikuiskasvatuslehden, Aina-median ja </w:t>
      </w:r>
      <w:r w:rsidR="00761467">
        <w:rPr>
          <w:rFonts w:ascii="Tahoma" w:hAnsi="Tahoma"/>
        </w:rPr>
        <w:t>KVS:n teemoja…"</w:t>
      </w:r>
      <w:r w:rsidR="00FF47DD">
        <w:rPr>
          <w:rFonts w:ascii="Tahoma" w:hAnsi="Tahoma"/>
        </w:rPr>
        <w:t>.</w:t>
      </w:r>
    </w:p>
    <w:p w:rsidR="00CC13A4" w:rsidRDefault="00CC13A4" w:rsidP="00CC13A4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Kohdassa 12 korjataan</w:t>
      </w:r>
      <w:r w:rsidR="00B47B06">
        <w:rPr>
          <w:rFonts w:ascii="Tahoma" w:hAnsi="Tahoma"/>
        </w:rPr>
        <w:t xml:space="preserve"> </w:t>
      </w:r>
      <w:r>
        <w:rPr>
          <w:rFonts w:ascii="Tahoma" w:hAnsi="Tahoma"/>
        </w:rPr>
        <w:t>”Kasvisristeily on alustavasti 4.4.2019</w:t>
      </w:r>
      <w:r w:rsidR="00761467">
        <w:rPr>
          <w:rFonts w:ascii="Tahoma" w:hAnsi="Tahoma"/>
        </w:rPr>
        <w:t>.</w:t>
      </w:r>
      <w:r>
        <w:rPr>
          <w:rFonts w:ascii="Tahoma" w:hAnsi="Tahoma"/>
        </w:rPr>
        <w:t>”</w:t>
      </w:r>
      <w:r w:rsidR="00FF47DD">
        <w:rPr>
          <w:rFonts w:ascii="Tahoma" w:hAnsi="Tahoma"/>
        </w:rPr>
        <w:t>.</w:t>
      </w:r>
    </w:p>
    <w:p w:rsidR="00CC13A4" w:rsidRDefault="00CC13A4" w:rsidP="00CC13A4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Kohdassa 14 korjataan</w:t>
      </w:r>
      <w:r w:rsidR="00B47B06">
        <w:rPr>
          <w:rFonts w:ascii="Tahoma" w:hAnsi="Tahoma"/>
        </w:rPr>
        <w:t xml:space="preserve"> kirjoitusvirhe</w:t>
      </w:r>
      <w:r>
        <w:rPr>
          <w:rFonts w:ascii="Tahoma" w:hAnsi="Tahoma"/>
        </w:rPr>
        <w:t xml:space="preserve"> ”…valtakirjan.”</w:t>
      </w:r>
      <w:r w:rsidR="00FF47DD">
        <w:rPr>
          <w:rFonts w:ascii="Tahoma" w:hAnsi="Tahoma"/>
        </w:rPr>
        <w:t>.</w:t>
      </w:r>
    </w:p>
    <w:p w:rsidR="00CC13A4" w:rsidRDefault="00CC13A4" w:rsidP="00CC13A4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näillä muutoksilla.</w:t>
      </w:r>
    </w:p>
    <w:p w:rsidR="00F048A5" w:rsidRDefault="003C3411" w:rsidP="00F048A5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Ilmoitusasia</w:t>
      </w:r>
      <w:r>
        <w:rPr>
          <w:rFonts w:ascii="Tahoma" w:hAnsi="Tahoma"/>
        </w:rPr>
        <w:t xml:space="preserve">t </w:t>
      </w:r>
    </w:p>
    <w:p w:rsidR="00CC13A4" w:rsidRDefault="00761467" w:rsidP="00CC13A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Vuoden viimeinen kokous.</w:t>
      </w:r>
    </w:p>
    <w:p w:rsidR="00CC13A4" w:rsidRDefault="00CC13A4" w:rsidP="00CC13A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Indexin hallitus 2019 valittu!</w:t>
      </w:r>
    </w:p>
    <w:p w:rsidR="00CC13A4" w:rsidRDefault="00CC13A4" w:rsidP="00CC13A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Työelämäekskurs</w:t>
      </w:r>
      <w:r w:rsidR="00761467">
        <w:rPr>
          <w:rFonts w:ascii="Tahoma" w:hAnsi="Tahoma"/>
        </w:rPr>
        <w:t>io Meyeriin on tänään, ja ekskursio on täynnä</w:t>
      </w:r>
      <w:r w:rsidR="00FF47DD">
        <w:rPr>
          <w:rFonts w:ascii="Tahoma" w:hAnsi="Tahoma"/>
        </w:rPr>
        <w:t>.</w:t>
      </w:r>
    </w:p>
    <w:p w:rsidR="00CC13A4" w:rsidRDefault="00CC13A4" w:rsidP="00CC13A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Tänään on myös joulupäivystys!</w:t>
      </w:r>
    </w:p>
    <w:p w:rsidR="00CC13A4" w:rsidRPr="00CC13A4" w:rsidRDefault="00CC13A4" w:rsidP="00CC13A4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Diana ja Iida uudesta hallituksesta ovat vierailemassa kokouksessa</w:t>
      </w:r>
      <w:r w:rsidR="00FF47DD">
        <w:rPr>
          <w:rFonts w:ascii="Tahoma" w:hAnsi="Tahoma"/>
        </w:rPr>
        <w:t>.</w:t>
      </w:r>
    </w:p>
    <w:p w:rsidR="00C84D8F" w:rsidRDefault="00E23700" w:rsidP="005A47D9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Menneet tapahtumat</w:t>
      </w:r>
    </w:p>
    <w:p w:rsidR="003F5E3D" w:rsidRDefault="003F5E3D" w:rsidP="003F5E3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Jooga 29.11.</w:t>
      </w:r>
    </w:p>
    <w:p w:rsidR="00FF47DD" w:rsidRDefault="00FF47DD" w:rsidP="00CC13A4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Paikalla 7 osallistujaa, joista kaksi T-klubilta.</w:t>
      </w:r>
    </w:p>
    <w:p w:rsidR="00FF47DD" w:rsidRPr="00FF47DD" w:rsidRDefault="00FF47DD" w:rsidP="00FF47DD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Joogasta </w:t>
      </w:r>
      <w:r w:rsidR="00454627">
        <w:rPr>
          <w:rFonts w:ascii="Tahoma" w:hAnsi="Tahoma"/>
        </w:rPr>
        <w:t>pidettiin</w:t>
      </w:r>
      <w:r w:rsidR="00761467">
        <w:rPr>
          <w:rFonts w:ascii="Tahoma" w:hAnsi="Tahoma"/>
        </w:rPr>
        <w:t xml:space="preserve"> paljon</w:t>
      </w:r>
      <w:r>
        <w:rPr>
          <w:rFonts w:ascii="Tahoma" w:hAnsi="Tahoma"/>
        </w:rPr>
        <w:t>.</w:t>
      </w:r>
    </w:p>
    <w:p w:rsidR="008F2F15" w:rsidRPr="008F2F15" w:rsidRDefault="002C628D" w:rsidP="009652C8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Talousasiat</w:t>
      </w:r>
      <w:r w:rsidR="008F2F15">
        <w:rPr>
          <w:rFonts w:ascii="Tahoma" w:hAnsi="Tahoma"/>
        </w:rPr>
        <w:t xml:space="preserve"> </w:t>
      </w:r>
    </w:p>
    <w:p w:rsidR="003F5E3D" w:rsidRDefault="00FF47DD" w:rsidP="003F5E3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Kuitit</w:t>
      </w:r>
    </w:p>
    <w:p w:rsidR="00FF47DD" w:rsidRDefault="00E863BB" w:rsidP="00FF47DD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Päätetään maksaa Jessica Jormanai</w:t>
      </w:r>
      <w:r w:rsidR="00C63945">
        <w:rPr>
          <w:rFonts w:ascii="Tahoma" w:hAnsi="Tahoma"/>
        </w:rPr>
        <w:t>selle 36,00€ j</w:t>
      </w:r>
      <w:r>
        <w:rPr>
          <w:rFonts w:ascii="Tahoma" w:hAnsi="Tahoma"/>
        </w:rPr>
        <w:t>oulupäivystyksen tarjoiluista.</w:t>
      </w:r>
    </w:p>
    <w:p w:rsidR="00E863BB" w:rsidRDefault="00E863BB" w:rsidP="00FF47DD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Päätetään maksaa Rosa Roosil</w:t>
      </w:r>
      <w:r w:rsidR="00454627">
        <w:rPr>
          <w:rFonts w:ascii="Tahoma" w:hAnsi="Tahoma"/>
        </w:rPr>
        <w:t>le 5,38€,</w:t>
      </w:r>
      <w:r w:rsidR="00C63945">
        <w:rPr>
          <w:rFonts w:ascii="Tahoma" w:hAnsi="Tahoma"/>
        </w:rPr>
        <w:t xml:space="preserve"> 17,00€ ja 212,09€ pi</w:t>
      </w:r>
      <w:r>
        <w:rPr>
          <w:rFonts w:ascii="Tahoma" w:hAnsi="Tahoma"/>
        </w:rPr>
        <w:t>kkujoulujen ruoista.</w:t>
      </w:r>
    </w:p>
    <w:p w:rsidR="00E863BB" w:rsidRDefault="00E863BB" w:rsidP="00FF47DD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lastRenderedPageBreak/>
        <w:t xml:space="preserve">Päätetään maksaa Iida Vesannolle 17,49€ </w:t>
      </w:r>
      <w:r w:rsidR="00C63945">
        <w:rPr>
          <w:rFonts w:ascii="Tahoma" w:hAnsi="Tahoma"/>
        </w:rPr>
        <w:t>p</w:t>
      </w:r>
      <w:r>
        <w:rPr>
          <w:rFonts w:ascii="Tahoma" w:hAnsi="Tahoma"/>
        </w:rPr>
        <w:t>ikkujoulujen palkinnoista.</w:t>
      </w:r>
    </w:p>
    <w:p w:rsidR="00C63945" w:rsidRDefault="00E863BB" w:rsidP="00C63945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Päätetään maksaa Vi</w:t>
      </w:r>
      <w:r w:rsidR="00C63945">
        <w:rPr>
          <w:rFonts w:ascii="Tahoma" w:hAnsi="Tahoma"/>
        </w:rPr>
        <w:t>lma Leppäselle 17,40€ ja 6,37€ p</w:t>
      </w:r>
      <w:r>
        <w:rPr>
          <w:rFonts w:ascii="Tahoma" w:hAnsi="Tahoma"/>
        </w:rPr>
        <w:t>ikkujoulujen tarvikkeista.</w:t>
      </w:r>
    </w:p>
    <w:p w:rsidR="00C63945" w:rsidRPr="00C63945" w:rsidRDefault="00C63945" w:rsidP="00C63945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 w:rsidRPr="00C63945">
        <w:rPr>
          <w:rFonts w:ascii="Tahoma" w:hAnsi="Tahoma"/>
        </w:rPr>
        <w:t>Hyväksytään maksu Katkon kortilta 116,48€ pikkujoulujen virvokkeista.</w:t>
      </w:r>
    </w:p>
    <w:p w:rsidR="00FF47DD" w:rsidRDefault="00FF47DD" w:rsidP="00FF47D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Laskut</w:t>
      </w:r>
    </w:p>
    <w:p w:rsidR="00FF47DD" w:rsidRDefault="00E50B2C" w:rsidP="00FF47DD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Päätetään maksaa TYY:lle </w:t>
      </w:r>
      <w:r w:rsidR="00454627">
        <w:rPr>
          <w:rFonts w:ascii="Tahoma" w:hAnsi="Tahoma"/>
        </w:rPr>
        <w:t xml:space="preserve">300€ </w:t>
      </w:r>
      <w:r>
        <w:rPr>
          <w:rFonts w:ascii="Tahoma" w:hAnsi="Tahoma"/>
        </w:rPr>
        <w:t>Q-talon pikkujoulujen vuokrasta.</w:t>
      </w:r>
    </w:p>
    <w:p w:rsidR="009652C8" w:rsidRDefault="009652C8" w:rsidP="00FF47DD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Pää</w:t>
      </w:r>
      <w:r w:rsidR="00454627">
        <w:rPr>
          <w:rFonts w:ascii="Tahoma" w:hAnsi="Tahoma"/>
        </w:rPr>
        <w:t>tetään laskuttaa Legioona Oy:ltä</w:t>
      </w:r>
      <w:r>
        <w:rPr>
          <w:rFonts w:ascii="Tahoma" w:hAnsi="Tahoma"/>
        </w:rPr>
        <w:t xml:space="preserve"> 100€ Gaalan sponsoroinnista.</w:t>
      </w:r>
    </w:p>
    <w:p w:rsidR="009652C8" w:rsidRPr="00454627" w:rsidRDefault="009652C8" w:rsidP="00454627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Pää</w:t>
      </w:r>
      <w:r w:rsidR="00454627">
        <w:rPr>
          <w:rFonts w:ascii="Tahoma" w:hAnsi="Tahoma"/>
        </w:rPr>
        <w:t>tetään laskuttaa Academic Workiltä</w:t>
      </w:r>
      <w:r>
        <w:rPr>
          <w:rFonts w:ascii="Tahoma" w:hAnsi="Tahoma"/>
        </w:rPr>
        <w:t xml:space="preserve"> 150€ Gaalan sponsoroinnista.</w:t>
      </w:r>
    </w:p>
    <w:p w:rsidR="009464E9" w:rsidRPr="009464E9" w:rsidRDefault="009464E9" w:rsidP="009464E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Kuluneen vuoden selvitykset</w:t>
      </w:r>
    </w:p>
    <w:p w:rsidR="00484E5C" w:rsidRDefault="007F355C" w:rsidP="00484E5C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laskutus Fobialle keväällä järjestetyistä</w:t>
      </w:r>
      <w:r w:rsidR="00484E5C">
        <w:rPr>
          <w:rFonts w:ascii="Tahoma" w:hAnsi="Tahoma"/>
        </w:rPr>
        <w:t xml:space="preserve"> Ruissisitseistä.</w:t>
      </w:r>
    </w:p>
    <w:p w:rsidR="007F355C" w:rsidRDefault="00484E5C" w:rsidP="007F355C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Ystävänpäivän erotiikkasitseistä tehty ostoksia keväällä Katkon kortilta 112,04€ ja 181,61€. Hyväksytään maksut. </w:t>
      </w:r>
      <w:r w:rsidR="000C6332">
        <w:rPr>
          <w:rFonts w:ascii="Tahoma" w:hAnsi="Tahoma"/>
        </w:rPr>
        <w:t xml:space="preserve">Maksut on huomioitu </w:t>
      </w:r>
      <w:r w:rsidR="007F355C">
        <w:rPr>
          <w:rFonts w:ascii="Tahoma" w:hAnsi="Tahoma"/>
        </w:rPr>
        <w:t>tapahtuman tuottojen tasauksessa</w:t>
      </w:r>
      <w:r w:rsidR="00DF7ADE">
        <w:rPr>
          <w:rFonts w:ascii="Tahoma" w:hAnsi="Tahoma"/>
        </w:rPr>
        <w:t xml:space="preserve">. </w:t>
      </w:r>
      <w:r w:rsidR="007F355C">
        <w:rPr>
          <w:rFonts w:ascii="Tahoma" w:hAnsi="Tahoma"/>
        </w:rPr>
        <w:t>Opexille lähetetty tasauslasku 284,07€.</w:t>
      </w:r>
    </w:p>
    <w:p w:rsidR="007F355C" w:rsidRDefault="00E67046" w:rsidP="007F355C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maksu 50€ Rantaselle kevään vuosijuhlaedustuksesta Fobian vuosijuhlilla.</w:t>
      </w:r>
    </w:p>
    <w:p w:rsidR="009464E9" w:rsidRPr="009464E9" w:rsidRDefault="00E67046" w:rsidP="009464E9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maksu Katkon kortilta 1,50€</w:t>
      </w:r>
      <w:r w:rsidR="000172B9">
        <w:rPr>
          <w:rFonts w:ascii="Tahoma" w:hAnsi="Tahoma"/>
        </w:rPr>
        <w:t xml:space="preserve"> </w:t>
      </w:r>
      <w:r w:rsidR="00DF7ADE">
        <w:rPr>
          <w:rFonts w:ascii="Tahoma" w:hAnsi="Tahoma"/>
        </w:rPr>
        <w:t xml:space="preserve">uudesta </w:t>
      </w:r>
      <w:r w:rsidR="000172B9">
        <w:rPr>
          <w:rFonts w:ascii="Tahoma" w:hAnsi="Tahoma"/>
        </w:rPr>
        <w:t>päivystysvihosta.</w:t>
      </w:r>
    </w:p>
    <w:p w:rsidR="009464E9" w:rsidRDefault="009464E9" w:rsidP="009464E9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 w:rsidRPr="009464E9">
        <w:rPr>
          <w:rFonts w:ascii="Tahoma" w:hAnsi="Tahoma"/>
        </w:rPr>
        <w:t>Olemme maksaneet</w:t>
      </w:r>
      <w:r>
        <w:rPr>
          <w:rFonts w:ascii="Tahoma" w:hAnsi="Tahoma"/>
        </w:rPr>
        <w:t xml:space="preserve"> MobilePaylle 1€ tilinvahvistusta ja saaneet sen takaisin.</w:t>
      </w:r>
    </w:p>
    <w:p w:rsidR="009464E9" w:rsidRDefault="009464E9" w:rsidP="009464E9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tililtä veloitettu 10€ palvelumaksu uudesta avainlukulistasta.</w:t>
      </w:r>
    </w:p>
    <w:p w:rsidR="009652C8" w:rsidRDefault="00983A59" w:rsidP="009652C8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Kaikki maksaneet kevään Pikkulaskiaisliput ja I/O Speksin liput.</w:t>
      </w:r>
    </w:p>
    <w:p w:rsidR="009652C8" w:rsidRDefault="009652C8" w:rsidP="009652C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Kaikki</w:t>
      </w:r>
      <w:r w:rsidR="000D719C">
        <w:rPr>
          <w:rFonts w:ascii="Tahoma" w:hAnsi="Tahoma"/>
        </w:rPr>
        <w:t xml:space="preserve"> ovat maksaneet</w:t>
      </w:r>
      <w:r>
        <w:rPr>
          <w:rFonts w:ascii="Tahoma" w:hAnsi="Tahoma"/>
        </w:rPr>
        <w:t xml:space="preserve"> colleget.</w:t>
      </w:r>
    </w:p>
    <w:p w:rsidR="000D719C" w:rsidRDefault="000D719C" w:rsidP="009652C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Kaikki ovat maksaneet syksyn ErkkaEksperiensen osallistumisen.</w:t>
      </w:r>
    </w:p>
    <w:p w:rsidR="006C79B4" w:rsidRPr="009652C8" w:rsidRDefault="006C79B4" w:rsidP="009652C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Haalareista puuttuu </w:t>
      </w:r>
      <w:r w:rsidR="006C26B0">
        <w:rPr>
          <w:rFonts w:ascii="Tahoma" w:hAnsi="Tahoma"/>
        </w:rPr>
        <w:t>6</w:t>
      </w:r>
      <w:r w:rsidR="00EF3DB6">
        <w:rPr>
          <w:rFonts w:ascii="Tahoma" w:hAnsi="Tahoma"/>
        </w:rPr>
        <w:t xml:space="preserve"> kpl</w:t>
      </w:r>
      <w:r w:rsidR="006C26B0">
        <w:rPr>
          <w:rFonts w:ascii="Tahoma" w:hAnsi="Tahoma"/>
        </w:rPr>
        <w:t xml:space="preserve"> </w:t>
      </w:r>
      <w:r>
        <w:rPr>
          <w:rFonts w:ascii="Tahoma" w:hAnsi="Tahoma"/>
        </w:rPr>
        <w:t>maksua.</w:t>
      </w:r>
    </w:p>
    <w:p w:rsidR="009652C8" w:rsidRDefault="009652C8" w:rsidP="009652C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Budjetoidaan 20€ halloped-tapaamiseen.</w:t>
      </w:r>
    </w:p>
    <w:p w:rsidR="009652C8" w:rsidRDefault="009652C8" w:rsidP="009652C8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Budjetoidaan </w:t>
      </w:r>
      <w:r w:rsidR="000D719C">
        <w:rPr>
          <w:rFonts w:ascii="Tahoma" w:hAnsi="Tahoma"/>
        </w:rPr>
        <w:t>10€</w:t>
      </w:r>
      <w:r w:rsidR="000F560B">
        <w:rPr>
          <w:rFonts w:ascii="Tahoma" w:hAnsi="Tahoma"/>
        </w:rPr>
        <w:t xml:space="preserve"> laitokselle menevään kiito</w:t>
      </w:r>
      <w:r w:rsidR="006065DD">
        <w:rPr>
          <w:rFonts w:ascii="Tahoma" w:hAnsi="Tahoma"/>
        </w:rPr>
        <w:t>slahjaan</w:t>
      </w:r>
      <w:r w:rsidR="000D719C">
        <w:rPr>
          <w:rFonts w:ascii="Tahoma" w:hAnsi="Tahoma"/>
        </w:rPr>
        <w:t xml:space="preserve"> kuluneesta vuodesta.</w:t>
      </w:r>
    </w:p>
    <w:p w:rsidR="000D719C" w:rsidRDefault="000D719C" w:rsidP="00622FA0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Budjetoidaan 360€ hallituksen viimeiseen virkistäytymiseen.</w:t>
      </w:r>
    </w:p>
    <w:p w:rsidR="00D50532" w:rsidRDefault="00D50532" w:rsidP="00622FA0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Budjetoidaan 20€ KV-tapahtuma Jouluiltaman tarjoiluihin.</w:t>
      </w:r>
    </w:p>
    <w:p w:rsidR="00D50532" w:rsidRDefault="004967D1" w:rsidP="00D505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Hyväntekeväisyysmerkit tulevat maksamaan 109€ + 14,88€ toimitusmaksu.</w:t>
      </w:r>
    </w:p>
    <w:p w:rsidR="0065673B" w:rsidRPr="00D50532" w:rsidRDefault="0065673B" w:rsidP="00D50532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Päätetään tilata 45 kpl Pikkulaskiaislippuja.</w:t>
      </w:r>
      <w:r w:rsidR="00531868">
        <w:rPr>
          <w:rFonts w:ascii="Tahoma" w:hAnsi="Tahoma"/>
        </w:rPr>
        <w:t xml:space="preserve"> Liput maksavat 855€ (19€/kpl). Pajunen hoitaa.</w:t>
      </w:r>
    </w:p>
    <w:p w:rsidR="003F5E3D" w:rsidRDefault="002E2031" w:rsidP="003F5E3D">
      <w:pPr>
        <w:pStyle w:val="Luettelokappale"/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Projektiasiat</w:t>
      </w:r>
    </w:p>
    <w:p w:rsidR="003F5E3D" w:rsidRDefault="003F5E3D" w:rsidP="003F5E3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Colleget</w:t>
      </w:r>
    </w:p>
    <w:p w:rsidR="00EF3DB6" w:rsidRPr="00EF3DB6" w:rsidRDefault="00EF3DB6" w:rsidP="00EF3DB6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Hakematta 3 kpl collegeita. Loput haetaan tänään päivystyksessä tai loppuvuoden aikana.</w:t>
      </w:r>
    </w:p>
    <w:p w:rsidR="003F5E3D" w:rsidRDefault="003F5E3D" w:rsidP="003F5E3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Hyväntekeväisyysmerkki</w:t>
      </w:r>
    </w:p>
    <w:p w:rsidR="00EF3DB6" w:rsidRPr="00EF3DB6" w:rsidRDefault="00EF3DB6" w:rsidP="00EF3DB6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Merkit</w:t>
      </w:r>
      <w:r w:rsidR="004967D1">
        <w:rPr>
          <w:rFonts w:ascii="Tahoma" w:hAnsi="Tahoma"/>
        </w:rPr>
        <w:t xml:space="preserve"> on tilattu. Odotetaan koevedosta.</w:t>
      </w:r>
    </w:p>
    <w:p w:rsidR="003F5E3D" w:rsidRDefault="003F5E3D" w:rsidP="003F5E3D">
      <w:pPr>
        <w:pStyle w:val="Luettelokappale"/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Testamentit, t</w:t>
      </w:r>
      <w:r w:rsidR="00080506">
        <w:rPr>
          <w:rFonts w:ascii="Tahoma" w:hAnsi="Tahoma"/>
        </w:rPr>
        <w:t>oimintakertomus</w:t>
      </w:r>
      <w:r>
        <w:rPr>
          <w:rFonts w:ascii="Tahoma" w:hAnsi="Tahoma"/>
        </w:rPr>
        <w:t xml:space="preserve"> &amp; perehdytykset</w:t>
      </w:r>
    </w:p>
    <w:p w:rsidR="000A4D73" w:rsidRDefault="000A2BC3" w:rsidP="000A4D73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Rantanen muistuttaa, että j</w:t>
      </w:r>
      <w:r w:rsidR="000A4D73">
        <w:rPr>
          <w:rFonts w:ascii="Tahoma" w:hAnsi="Tahoma"/>
        </w:rPr>
        <w:t>okainen tekee oma</w:t>
      </w:r>
      <w:r w:rsidR="00DA5343">
        <w:rPr>
          <w:rFonts w:ascii="Tahoma" w:hAnsi="Tahoma"/>
        </w:rPr>
        <w:t>n osionsa toimintakertomukseen.</w:t>
      </w:r>
    </w:p>
    <w:p w:rsidR="000A2BC3" w:rsidRDefault="00CC3CAF" w:rsidP="000A2BC3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Testamentit lähetetään uusille hallituslaisille ja perehdytykset pidetään loppuvuoden tai tammikuun alun aikana.</w:t>
      </w:r>
    </w:p>
    <w:p w:rsidR="000A2BC3" w:rsidRPr="000A2BC3" w:rsidRDefault="000A2BC3" w:rsidP="000A2BC3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Pajunen ja Vesanto tekevät pikkujoulutestamentin. Testamentti liitetään juhlavastaavien testamenttiin.</w:t>
      </w:r>
    </w:p>
    <w:p w:rsidR="003F5E3D" w:rsidRDefault="003F5E3D" w:rsidP="003F5E3D">
      <w:pPr>
        <w:pStyle w:val="Luettelokappale"/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lastRenderedPageBreak/>
        <w:t>Toimikunnat</w:t>
      </w:r>
    </w:p>
    <w:p w:rsidR="000A2BC3" w:rsidRPr="003F5E3D" w:rsidRDefault="00BA5F03" w:rsidP="000A2BC3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Ei toimikunta-asiaa.</w:t>
      </w:r>
    </w:p>
    <w:p w:rsidR="002E2031" w:rsidRDefault="003F7E50" w:rsidP="002E203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</w:t>
      </w:r>
      <w:r w:rsidR="002E2031">
        <w:rPr>
          <w:rFonts w:ascii="Tahoma" w:hAnsi="Tahoma"/>
        </w:rPr>
        <w:t>opoasiat</w:t>
      </w:r>
    </w:p>
    <w:p w:rsidR="00BA5F03" w:rsidRDefault="00BA5F03" w:rsidP="00BA5F03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Kopo-neuvostossa 27</w:t>
      </w:r>
      <w:r w:rsidR="00B47B06">
        <w:rPr>
          <w:rFonts w:ascii="Tahoma" w:hAnsi="Tahoma"/>
        </w:rPr>
        <w:t>.11. puhuttiin perehdytyksestä.</w:t>
      </w:r>
    </w:p>
    <w:p w:rsidR="00BA5F03" w:rsidRPr="00BA5F03" w:rsidRDefault="00BA5F03" w:rsidP="00BA5F03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Odotamme vastausta Opexilta koskien tulevan vuoden halloped-koordinaattorin valintaa. Yhteinen lausunto lähetetään päätöksen tultua.</w:t>
      </w:r>
    </w:p>
    <w:p w:rsidR="00BA5F03" w:rsidRDefault="00BA5F03" w:rsidP="00BA5F03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Valmisteluryhmän kokous 27.11.</w:t>
      </w:r>
    </w:p>
    <w:p w:rsidR="00BA5F03" w:rsidRDefault="00BA5F03" w:rsidP="00BA5F03">
      <w:pPr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Laitos </w:t>
      </w:r>
      <w:r w:rsidR="002A10AE">
        <w:rPr>
          <w:rFonts w:ascii="Tahoma" w:hAnsi="Tahoma"/>
        </w:rPr>
        <w:t xml:space="preserve">on </w:t>
      </w:r>
      <w:r>
        <w:rPr>
          <w:rFonts w:ascii="Tahoma" w:hAnsi="Tahoma"/>
        </w:rPr>
        <w:t>kiinnostunut pitämään yhteisen palautetilaisuuden. Tilaisuus olisi hyvä pitää jonkin toisen tapahtuman yhteydessä.</w:t>
      </w:r>
    </w:p>
    <w:p w:rsidR="00BA5F03" w:rsidRDefault="00BA5F03" w:rsidP="00BA5F03">
      <w:pPr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Ensi vuoden kopo ottaa yhteyttä laitokseen keväällä.</w:t>
      </w:r>
    </w:p>
    <w:p w:rsidR="00C163BE" w:rsidRDefault="00C163BE" w:rsidP="00C163BE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Index-asiat</w:t>
      </w:r>
      <w:r>
        <w:rPr>
          <w:rFonts w:ascii="Tahoma" w:hAnsi="Tahoma"/>
        </w:rPr>
        <w:t xml:space="preserve"> </w:t>
      </w:r>
    </w:p>
    <w:p w:rsidR="00BA5F03" w:rsidRDefault="00BA5F03" w:rsidP="00BA5F03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Tiistaina 3.12. pidettiin Indexin syyskokous. Kokous meni hyvin.</w:t>
      </w:r>
    </w:p>
    <w:p w:rsidR="00BA5F03" w:rsidRDefault="00BA5F03" w:rsidP="00BA5F03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Ensi viikolla </w:t>
      </w:r>
      <w:r w:rsidR="00097B72">
        <w:rPr>
          <w:rFonts w:ascii="Tahoma" w:hAnsi="Tahoma"/>
        </w:rPr>
        <w:t xml:space="preserve">keskiviikkona </w:t>
      </w:r>
      <w:r>
        <w:rPr>
          <w:rFonts w:ascii="Tahoma" w:hAnsi="Tahoma"/>
        </w:rPr>
        <w:t>on pikkujoulubileet.</w:t>
      </w:r>
    </w:p>
    <w:p w:rsidR="007D13E3" w:rsidRDefault="007D13E3" w:rsidP="00BA5F03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Tänään pidetään klo 19 eteenpäin TYYn saunalla kiitosbileet.</w:t>
      </w:r>
    </w:p>
    <w:p w:rsidR="00C84D8F" w:rsidRDefault="003C3411" w:rsidP="00C84D8F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</w:t>
      </w:r>
      <w:r w:rsidR="00C84D8F">
        <w:rPr>
          <w:rFonts w:ascii="Tahoma" w:hAnsi="Tahoma"/>
        </w:rPr>
        <w:t>ulevat tapahtumat</w:t>
      </w:r>
    </w:p>
    <w:p w:rsidR="003F5E3D" w:rsidRDefault="003F5E3D" w:rsidP="003F5E3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Itsenäisyyspäivän kulkue 6.12. </w:t>
      </w:r>
    </w:p>
    <w:p w:rsidR="00097B72" w:rsidRPr="00097B72" w:rsidRDefault="00097B72" w:rsidP="00097B72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Saarinen ja mahdollisesti uuden hallituksen jäsen Jääskeläinen menevät edustamaan.</w:t>
      </w:r>
    </w:p>
    <w:p w:rsidR="00080506" w:rsidRDefault="00080506" w:rsidP="003F5E3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</w:t>
      </w:r>
      <w:r w:rsidR="00097B72">
        <w:rPr>
          <w:rFonts w:ascii="Tahoma" w:hAnsi="Tahoma"/>
        </w:rPr>
        <w:t>V</w:t>
      </w:r>
      <w:r>
        <w:rPr>
          <w:rFonts w:ascii="Tahoma" w:hAnsi="Tahoma"/>
        </w:rPr>
        <w:t>-tapahtuma</w:t>
      </w:r>
      <w:r w:rsidR="00097B72">
        <w:rPr>
          <w:rFonts w:ascii="Tahoma" w:hAnsi="Tahoma"/>
        </w:rPr>
        <w:t>: Jouluiltama</w:t>
      </w:r>
      <w:r>
        <w:rPr>
          <w:rFonts w:ascii="Tahoma" w:hAnsi="Tahoma"/>
        </w:rPr>
        <w:t xml:space="preserve"> 11.12.</w:t>
      </w:r>
    </w:p>
    <w:p w:rsidR="00D50532" w:rsidRDefault="00D50532" w:rsidP="00D50532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Ivanis ostaa tarjoilut.</w:t>
      </w:r>
    </w:p>
    <w:p w:rsidR="00D50532" w:rsidRPr="00D50532" w:rsidRDefault="00D50532" w:rsidP="00D50532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Tapahtuma julkaistaan tällä viikolla.</w:t>
      </w:r>
    </w:p>
    <w:p w:rsidR="003F5E3D" w:rsidRDefault="003F5E3D" w:rsidP="003F5E3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Katkon yhteislähtö Tonttujuoksuun 15.12.</w:t>
      </w:r>
    </w:p>
    <w:p w:rsidR="00D50532" w:rsidRDefault="00D50532" w:rsidP="00D50532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Osallistujia vähän.</w:t>
      </w:r>
    </w:p>
    <w:p w:rsidR="00D50532" w:rsidRDefault="00D50532" w:rsidP="00D50532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Päätetään vähäisen osallistujamäärän vuoksi peruuttaa tapahtuma, mikäli tapaht</w:t>
      </w:r>
      <w:r w:rsidR="00B47B06">
        <w:rPr>
          <w:rFonts w:ascii="Tahoma" w:hAnsi="Tahoma"/>
        </w:rPr>
        <w:t>umaan osallistuu alle 6 henkilöä</w:t>
      </w:r>
      <w:r>
        <w:rPr>
          <w:rFonts w:ascii="Tahoma" w:hAnsi="Tahoma"/>
        </w:rPr>
        <w:t>.</w:t>
      </w:r>
    </w:p>
    <w:p w:rsidR="004579E1" w:rsidRDefault="00E23700" w:rsidP="004579E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Tiedotus</w:t>
      </w:r>
    </w:p>
    <w:p w:rsidR="00B47B06" w:rsidRPr="00B47B06" w:rsidRDefault="00B47B06" w:rsidP="00B47B06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B47B06">
        <w:rPr>
          <w:rFonts w:ascii="Tahoma" w:hAnsi="Tahoma"/>
        </w:rPr>
        <w:t>Seuraava viikkotiedote ja bilekatsaus ovat vuoden viimeiset.</w:t>
      </w:r>
    </w:p>
    <w:p w:rsidR="00A903D2" w:rsidRDefault="003F5E3D" w:rsidP="00B47B06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Viikkotiedotteeseen:</w:t>
      </w:r>
    </w:p>
    <w:p w:rsidR="0012566E" w:rsidRDefault="0012566E" w:rsidP="00A903D2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Jouluiltama 11.12.</w:t>
      </w:r>
    </w:p>
    <w:p w:rsidR="0012566E" w:rsidRDefault="0012566E" w:rsidP="00A903D2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Indexin pikkujoulubileet 12.12.</w:t>
      </w:r>
    </w:p>
    <w:p w:rsidR="0012566E" w:rsidRPr="0012566E" w:rsidRDefault="0012566E" w:rsidP="0012566E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Hallitus kokousti viimeistä kertaa, hyvää joulua!</w:t>
      </w:r>
    </w:p>
    <w:p w:rsidR="0012566E" w:rsidRDefault="0012566E" w:rsidP="00A903D2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(Wirike on luettavissa)</w:t>
      </w:r>
    </w:p>
    <w:p w:rsidR="003F5E3D" w:rsidRDefault="003F5E3D" w:rsidP="003F5E3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Hyvää joulua </w:t>
      </w:r>
      <w:r w:rsidR="0012566E">
        <w:rPr>
          <w:rFonts w:ascii="Tahoma" w:hAnsi="Tahoma"/>
        </w:rPr>
        <w:t>-</w:t>
      </w:r>
      <w:r>
        <w:rPr>
          <w:rFonts w:ascii="Tahoma" w:hAnsi="Tahoma"/>
        </w:rPr>
        <w:t>tiedote Katkolaisille</w:t>
      </w:r>
    </w:p>
    <w:p w:rsidR="0012566E" w:rsidRDefault="0012566E" w:rsidP="0012566E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Laitetaan asiasta viikkotiedotteen lisäksi Instagramiin ja nettisivuille.</w:t>
      </w:r>
    </w:p>
    <w:p w:rsidR="003F5E3D" w:rsidRDefault="003F5E3D" w:rsidP="003F5E3D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Kuluneen vuoden yhteistyöstä kiittäminen (laitos ja yhteistyöjärjestöt)</w:t>
      </w:r>
    </w:p>
    <w:p w:rsidR="0012566E" w:rsidRDefault="0012566E" w:rsidP="0012566E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Lähetetään tämän vuoden yhteistyö- ja ystäväjärjestöille</w:t>
      </w:r>
      <w:r w:rsidR="006545B0">
        <w:rPr>
          <w:rFonts w:ascii="Tahoma" w:hAnsi="Tahoma"/>
        </w:rPr>
        <w:t xml:space="preserve"> sähköiset</w:t>
      </w:r>
      <w:r>
        <w:rPr>
          <w:rFonts w:ascii="Tahoma" w:hAnsi="Tahoma"/>
        </w:rPr>
        <w:t xml:space="preserve"> kiitoskortit. Puustinen hoitaa.</w:t>
      </w:r>
    </w:p>
    <w:p w:rsidR="0012566E" w:rsidRDefault="006545B0" w:rsidP="0012566E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Laitetaan Puustiselle lista kyseisistä järjestöistä.</w:t>
      </w:r>
    </w:p>
    <w:p w:rsidR="006545B0" w:rsidRPr="0012566E" w:rsidRDefault="006545B0" w:rsidP="0012566E">
      <w:pPr>
        <w:pStyle w:val="Luettelokappale"/>
        <w:numPr>
          <w:ilvl w:val="2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Laitokselle </w:t>
      </w:r>
      <w:r w:rsidR="002E14AE">
        <w:rPr>
          <w:rFonts w:ascii="Tahoma" w:hAnsi="Tahoma"/>
        </w:rPr>
        <w:t xml:space="preserve">annetaan </w:t>
      </w:r>
      <w:r w:rsidR="00B47B06">
        <w:rPr>
          <w:rFonts w:ascii="Tahoma" w:hAnsi="Tahoma"/>
        </w:rPr>
        <w:t>lahja ja</w:t>
      </w:r>
      <w:r>
        <w:rPr>
          <w:rFonts w:ascii="Tahoma" w:hAnsi="Tahoma"/>
        </w:rPr>
        <w:t xml:space="preserve"> kortti.</w:t>
      </w:r>
      <w:r w:rsidR="00A92A9B">
        <w:rPr>
          <w:rFonts w:ascii="Tahoma" w:hAnsi="Tahoma"/>
        </w:rPr>
        <w:t xml:space="preserve"> Rantanen hoitaa asian.</w:t>
      </w:r>
    </w:p>
    <w:p w:rsidR="00CB678B" w:rsidRDefault="00CB678B" w:rsidP="00CB678B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lastRenderedPageBreak/>
        <w:t>Muut esille tulevat asiat</w:t>
      </w:r>
    </w:p>
    <w:p w:rsidR="00A92A9B" w:rsidRPr="00A92A9B" w:rsidRDefault="00A92A9B" w:rsidP="00A92A9B">
      <w:pPr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Hallitus haluaa kämppäapprot vol. 2.</w:t>
      </w:r>
    </w:p>
    <w:p w:rsidR="003C3411" w:rsidRDefault="003C3411" w:rsidP="003C3411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päättäminen</w:t>
      </w:r>
    </w:p>
    <w:p w:rsidR="00C84D8F" w:rsidRDefault="00A92A9B" w:rsidP="002A10AE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A92A9B">
        <w:rPr>
          <w:rFonts w:ascii="Tahoma" w:hAnsi="Tahoma"/>
        </w:rPr>
        <w:t>Puheenjohtaja päättää vuoden viimeisen kokouksen ajassa 11:21.</w:t>
      </w:r>
    </w:p>
    <w:p w:rsidR="00A92A9B" w:rsidRPr="00A92A9B" w:rsidRDefault="00A92A9B" w:rsidP="00A92A9B">
      <w:pPr>
        <w:spacing w:line="360" w:lineRule="auto"/>
        <w:ind w:left="1080"/>
        <w:rPr>
          <w:rFonts w:ascii="Tahoma" w:hAnsi="Tahoma"/>
        </w:rPr>
      </w:pPr>
    </w:p>
    <w:p w:rsidR="00C84D8F" w:rsidRDefault="00C84D8F" w:rsidP="003C3411">
      <w:pPr>
        <w:spacing w:line="360" w:lineRule="auto"/>
        <w:rPr>
          <w:rFonts w:ascii="Tahoma" w:hAnsi="Tahoma"/>
        </w:rPr>
      </w:pPr>
    </w:p>
    <w:p w:rsidR="003C3411" w:rsidRPr="000D4A5A" w:rsidRDefault="003C3411" w:rsidP="003C3411">
      <w:pPr>
        <w:spacing w:line="360" w:lineRule="auto"/>
        <w:rPr>
          <w:rFonts w:ascii="Tahoma" w:hAnsi="Tahoma"/>
        </w:rPr>
      </w:pPr>
      <w:r w:rsidRPr="000D4A5A">
        <w:rPr>
          <w:rFonts w:ascii="Tahoma" w:hAnsi="Tahoma"/>
        </w:rPr>
        <w:t>___________________</w:t>
      </w:r>
      <w:r>
        <w:rPr>
          <w:rFonts w:ascii="Tahoma" w:hAnsi="Tahoma"/>
        </w:rPr>
        <w:t xml:space="preserve"> </w:t>
      </w:r>
    </w:p>
    <w:p w:rsidR="003C3411" w:rsidRPr="00E02DCA" w:rsidRDefault="00E23700" w:rsidP="003C3411">
      <w:pPr>
        <w:rPr>
          <w:rFonts w:ascii="Tahoma" w:hAnsi="Tahoma"/>
        </w:rPr>
      </w:pPr>
      <w:r>
        <w:rPr>
          <w:rFonts w:ascii="Tahoma" w:hAnsi="Tahoma"/>
        </w:rPr>
        <w:t>Lassi Rantanen</w:t>
      </w:r>
    </w:p>
    <w:p w:rsidR="003C3411" w:rsidRPr="008E3EC1" w:rsidRDefault="003C3411" w:rsidP="003C3411">
      <w:pPr>
        <w:rPr>
          <w:rFonts w:ascii="Tahoma" w:hAnsi="Tahoma"/>
        </w:rPr>
      </w:pPr>
      <w:r>
        <w:rPr>
          <w:rFonts w:ascii="Tahoma" w:hAnsi="Tahoma"/>
        </w:rPr>
        <w:t>hallituksen puheenjohtaja</w:t>
      </w:r>
    </w:p>
    <w:p w:rsidR="003C3411" w:rsidRDefault="003C3411" w:rsidP="003C3411"/>
    <w:p w:rsidR="002A10AE" w:rsidRDefault="002A10AE"/>
    <w:sectPr w:rsidR="002A10AE">
      <w:pgSz w:w="11905" w:h="16837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2FD4328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multilevel"/>
    <w:tmpl w:val="00000001"/>
    <w:lvl w:ilvl="0">
      <w:start w:val="1"/>
      <w:numFmt w:val="none"/>
      <w:pStyle w:val="Otsikk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09C87B00"/>
    <w:multiLevelType w:val="hybridMultilevel"/>
    <w:tmpl w:val="17020D24"/>
    <w:lvl w:ilvl="0" w:tplc="58F41A84">
      <w:start w:val="8"/>
      <w:numFmt w:val="bullet"/>
      <w:lvlText w:val="-"/>
      <w:lvlJc w:val="left"/>
      <w:pPr>
        <w:ind w:left="1440" w:hanging="360"/>
      </w:pPr>
      <w:rPr>
        <w:rFonts w:ascii="Tahoma" w:eastAsia="Times New Roman" w:hAnsi="Tahoma" w:cs="Arial Unicode MS" w:hint="default"/>
      </w:rPr>
    </w:lvl>
    <w:lvl w:ilvl="1" w:tplc="040B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3041070"/>
    <w:multiLevelType w:val="hybridMultilevel"/>
    <w:tmpl w:val="90B6FE0A"/>
    <w:lvl w:ilvl="0" w:tplc="040B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12979A2"/>
    <w:multiLevelType w:val="hybridMultilevel"/>
    <w:tmpl w:val="1A6ADDD6"/>
    <w:lvl w:ilvl="0" w:tplc="040B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B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52AB1EC4"/>
    <w:multiLevelType w:val="hybridMultilevel"/>
    <w:tmpl w:val="7BC2480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58F41A84">
      <w:start w:val="8"/>
      <w:numFmt w:val="bullet"/>
      <w:lvlText w:val="-"/>
      <w:lvlJc w:val="left"/>
      <w:pPr>
        <w:ind w:left="1440" w:hanging="360"/>
      </w:pPr>
      <w:rPr>
        <w:rFonts w:ascii="Tahoma" w:eastAsia="Times New Roman" w:hAnsi="Tahoma" w:cs="Arial Unicode MS" w:hint="default"/>
      </w:r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28B4658"/>
    <w:multiLevelType w:val="hybridMultilevel"/>
    <w:tmpl w:val="9C40AAF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3"/>
  </w:num>
  <w:num w:numId="5">
    <w:abstractNumId w:val="4"/>
  </w:num>
  <w:num w:numId="6">
    <w:abstractNumId w:val="2"/>
  </w:num>
  <w:num w:numId="7">
    <w:abstractNumId w:val="0"/>
  </w:num>
  <w:num w:numId="8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700"/>
    <w:rsid w:val="000021EF"/>
    <w:rsid w:val="00010BB5"/>
    <w:rsid w:val="0001639E"/>
    <w:rsid w:val="000172B9"/>
    <w:rsid w:val="0002365C"/>
    <w:rsid w:val="00023809"/>
    <w:rsid w:val="00023BA6"/>
    <w:rsid w:val="000266B1"/>
    <w:rsid w:val="0002682C"/>
    <w:rsid w:val="00044094"/>
    <w:rsid w:val="00044E99"/>
    <w:rsid w:val="000471B3"/>
    <w:rsid w:val="000607F0"/>
    <w:rsid w:val="00061915"/>
    <w:rsid w:val="000676FA"/>
    <w:rsid w:val="00067E30"/>
    <w:rsid w:val="00070522"/>
    <w:rsid w:val="00080506"/>
    <w:rsid w:val="00081C5E"/>
    <w:rsid w:val="00081F61"/>
    <w:rsid w:val="00095F82"/>
    <w:rsid w:val="0009688E"/>
    <w:rsid w:val="0009756C"/>
    <w:rsid w:val="00097B72"/>
    <w:rsid w:val="000A1714"/>
    <w:rsid w:val="000A2BC3"/>
    <w:rsid w:val="000A3B0D"/>
    <w:rsid w:val="000A47AA"/>
    <w:rsid w:val="000A4D73"/>
    <w:rsid w:val="000A606D"/>
    <w:rsid w:val="000A67E2"/>
    <w:rsid w:val="000A7FD2"/>
    <w:rsid w:val="000B3895"/>
    <w:rsid w:val="000B3B47"/>
    <w:rsid w:val="000C030A"/>
    <w:rsid w:val="000C128D"/>
    <w:rsid w:val="000C223B"/>
    <w:rsid w:val="000C6227"/>
    <w:rsid w:val="000C6332"/>
    <w:rsid w:val="000D3F83"/>
    <w:rsid w:val="000D719C"/>
    <w:rsid w:val="000E1227"/>
    <w:rsid w:val="000E3885"/>
    <w:rsid w:val="000E6109"/>
    <w:rsid w:val="000F01BD"/>
    <w:rsid w:val="000F40C4"/>
    <w:rsid w:val="000F560B"/>
    <w:rsid w:val="0010172F"/>
    <w:rsid w:val="00111A32"/>
    <w:rsid w:val="00120FF7"/>
    <w:rsid w:val="001247E1"/>
    <w:rsid w:val="00124BEF"/>
    <w:rsid w:val="0012566E"/>
    <w:rsid w:val="00127632"/>
    <w:rsid w:val="00130096"/>
    <w:rsid w:val="00130471"/>
    <w:rsid w:val="001312B6"/>
    <w:rsid w:val="001478FD"/>
    <w:rsid w:val="001517A5"/>
    <w:rsid w:val="001602C8"/>
    <w:rsid w:val="00164005"/>
    <w:rsid w:val="00165DEE"/>
    <w:rsid w:val="00173595"/>
    <w:rsid w:val="00180CDE"/>
    <w:rsid w:val="00182664"/>
    <w:rsid w:val="001829EF"/>
    <w:rsid w:val="00184A8D"/>
    <w:rsid w:val="00187A61"/>
    <w:rsid w:val="001961E0"/>
    <w:rsid w:val="001A371D"/>
    <w:rsid w:val="001A6136"/>
    <w:rsid w:val="001B266D"/>
    <w:rsid w:val="001B5450"/>
    <w:rsid w:val="001C7144"/>
    <w:rsid w:val="001D4C48"/>
    <w:rsid w:val="001E5AAC"/>
    <w:rsid w:val="00201A0B"/>
    <w:rsid w:val="00204E84"/>
    <w:rsid w:val="00207F80"/>
    <w:rsid w:val="00216B7E"/>
    <w:rsid w:val="0022622D"/>
    <w:rsid w:val="002267B1"/>
    <w:rsid w:val="0024154D"/>
    <w:rsid w:val="00244A33"/>
    <w:rsid w:val="002538BF"/>
    <w:rsid w:val="00257696"/>
    <w:rsid w:val="00257B77"/>
    <w:rsid w:val="00261183"/>
    <w:rsid w:val="00265240"/>
    <w:rsid w:val="00270978"/>
    <w:rsid w:val="00273485"/>
    <w:rsid w:val="00274C5D"/>
    <w:rsid w:val="002854DA"/>
    <w:rsid w:val="00287B31"/>
    <w:rsid w:val="00295136"/>
    <w:rsid w:val="002A10AE"/>
    <w:rsid w:val="002B22A8"/>
    <w:rsid w:val="002B2B87"/>
    <w:rsid w:val="002B2E63"/>
    <w:rsid w:val="002B3800"/>
    <w:rsid w:val="002B6EE0"/>
    <w:rsid w:val="002C1A5F"/>
    <w:rsid w:val="002C332E"/>
    <w:rsid w:val="002C545F"/>
    <w:rsid w:val="002C628D"/>
    <w:rsid w:val="002C7C9D"/>
    <w:rsid w:val="002D6DB2"/>
    <w:rsid w:val="002E14AE"/>
    <w:rsid w:val="002E2031"/>
    <w:rsid w:val="002E552A"/>
    <w:rsid w:val="002F234C"/>
    <w:rsid w:val="002F44D7"/>
    <w:rsid w:val="00303176"/>
    <w:rsid w:val="003045F2"/>
    <w:rsid w:val="00305BA6"/>
    <w:rsid w:val="003245FB"/>
    <w:rsid w:val="003276D4"/>
    <w:rsid w:val="003364F8"/>
    <w:rsid w:val="003429F9"/>
    <w:rsid w:val="0034478B"/>
    <w:rsid w:val="003617E7"/>
    <w:rsid w:val="00362365"/>
    <w:rsid w:val="003706F3"/>
    <w:rsid w:val="00375BB7"/>
    <w:rsid w:val="00381436"/>
    <w:rsid w:val="00383CE4"/>
    <w:rsid w:val="00392D7F"/>
    <w:rsid w:val="003A35CF"/>
    <w:rsid w:val="003A3CEE"/>
    <w:rsid w:val="003A781A"/>
    <w:rsid w:val="003C1712"/>
    <w:rsid w:val="003C3411"/>
    <w:rsid w:val="003C4741"/>
    <w:rsid w:val="003D4147"/>
    <w:rsid w:val="003D5496"/>
    <w:rsid w:val="003E04DC"/>
    <w:rsid w:val="003E281B"/>
    <w:rsid w:val="003E4622"/>
    <w:rsid w:val="003F40A7"/>
    <w:rsid w:val="003F5E3D"/>
    <w:rsid w:val="003F6FB8"/>
    <w:rsid w:val="003F7E50"/>
    <w:rsid w:val="004100DB"/>
    <w:rsid w:val="00415DEE"/>
    <w:rsid w:val="00416B8F"/>
    <w:rsid w:val="00420B59"/>
    <w:rsid w:val="00422397"/>
    <w:rsid w:val="0042637C"/>
    <w:rsid w:val="004315C6"/>
    <w:rsid w:val="0043230F"/>
    <w:rsid w:val="00442735"/>
    <w:rsid w:val="0044773B"/>
    <w:rsid w:val="00450E1F"/>
    <w:rsid w:val="00454627"/>
    <w:rsid w:val="004579E1"/>
    <w:rsid w:val="00464ACA"/>
    <w:rsid w:val="00466A84"/>
    <w:rsid w:val="00484E5C"/>
    <w:rsid w:val="00490C39"/>
    <w:rsid w:val="00493C49"/>
    <w:rsid w:val="00495A20"/>
    <w:rsid w:val="004967D1"/>
    <w:rsid w:val="004A352B"/>
    <w:rsid w:val="004A4E53"/>
    <w:rsid w:val="004B2E00"/>
    <w:rsid w:val="004B7992"/>
    <w:rsid w:val="004C0ECB"/>
    <w:rsid w:val="004C6D15"/>
    <w:rsid w:val="004D45C4"/>
    <w:rsid w:val="004E1F52"/>
    <w:rsid w:val="004F16A4"/>
    <w:rsid w:val="004F1B55"/>
    <w:rsid w:val="004F1C9A"/>
    <w:rsid w:val="0050351E"/>
    <w:rsid w:val="0050492D"/>
    <w:rsid w:val="00504F10"/>
    <w:rsid w:val="00517E95"/>
    <w:rsid w:val="00522A2A"/>
    <w:rsid w:val="00526CBF"/>
    <w:rsid w:val="00530226"/>
    <w:rsid w:val="005311F7"/>
    <w:rsid w:val="00531868"/>
    <w:rsid w:val="00543BEB"/>
    <w:rsid w:val="00546F1F"/>
    <w:rsid w:val="0054757B"/>
    <w:rsid w:val="00552BA6"/>
    <w:rsid w:val="005576CB"/>
    <w:rsid w:val="00572BA7"/>
    <w:rsid w:val="00582ED6"/>
    <w:rsid w:val="00592420"/>
    <w:rsid w:val="00592D51"/>
    <w:rsid w:val="005A47D9"/>
    <w:rsid w:val="005A6302"/>
    <w:rsid w:val="005A6AB9"/>
    <w:rsid w:val="005B2F97"/>
    <w:rsid w:val="005C19AD"/>
    <w:rsid w:val="005C1B34"/>
    <w:rsid w:val="005C21E2"/>
    <w:rsid w:val="005C42EC"/>
    <w:rsid w:val="005D19D9"/>
    <w:rsid w:val="005D5306"/>
    <w:rsid w:val="005E1255"/>
    <w:rsid w:val="005E3632"/>
    <w:rsid w:val="005F22DC"/>
    <w:rsid w:val="005F3A41"/>
    <w:rsid w:val="006065DD"/>
    <w:rsid w:val="00606807"/>
    <w:rsid w:val="00607650"/>
    <w:rsid w:val="00613A01"/>
    <w:rsid w:val="006142E5"/>
    <w:rsid w:val="006161DC"/>
    <w:rsid w:val="006229D2"/>
    <w:rsid w:val="00622FA0"/>
    <w:rsid w:val="006313C8"/>
    <w:rsid w:val="00633BA7"/>
    <w:rsid w:val="0063536A"/>
    <w:rsid w:val="00640F42"/>
    <w:rsid w:val="006463DF"/>
    <w:rsid w:val="00653EB8"/>
    <w:rsid w:val="006545B0"/>
    <w:rsid w:val="006552C8"/>
    <w:rsid w:val="0065673B"/>
    <w:rsid w:val="00657130"/>
    <w:rsid w:val="006631C8"/>
    <w:rsid w:val="00665C67"/>
    <w:rsid w:val="00665D06"/>
    <w:rsid w:val="0066729A"/>
    <w:rsid w:val="00677FA4"/>
    <w:rsid w:val="006847BC"/>
    <w:rsid w:val="00690F24"/>
    <w:rsid w:val="00692C59"/>
    <w:rsid w:val="006968FF"/>
    <w:rsid w:val="006A3013"/>
    <w:rsid w:val="006B0E35"/>
    <w:rsid w:val="006B392B"/>
    <w:rsid w:val="006B4EB8"/>
    <w:rsid w:val="006C26B0"/>
    <w:rsid w:val="006C4146"/>
    <w:rsid w:val="006C4DDE"/>
    <w:rsid w:val="006C6A2B"/>
    <w:rsid w:val="006C74A8"/>
    <w:rsid w:val="006C75AE"/>
    <w:rsid w:val="006C79B4"/>
    <w:rsid w:val="006D3C02"/>
    <w:rsid w:val="006D6832"/>
    <w:rsid w:val="006E3E73"/>
    <w:rsid w:val="006E78F8"/>
    <w:rsid w:val="006F533D"/>
    <w:rsid w:val="006F6508"/>
    <w:rsid w:val="006F72BB"/>
    <w:rsid w:val="00700B21"/>
    <w:rsid w:val="0072647D"/>
    <w:rsid w:val="0072766D"/>
    <w:rsid w:val="00731C79"/>
    <w:rsid w:val="00735100"/>
    <w:rsid w:val="007373C8"/>
    <w:rsid w:val="00737D0C"/>
    <w:rsid w:val="00740DC7"/>
    <w:rsid w:val="00751CB7"/>
    <w:rsid w:val="00761467"/>
    <w:rsid w:val="00761F79"/>
    <w:rsid w:val="00767F56"/>
    <w:rsid w:val="007779C8"/>
    <w:rsid w:val="0078393E"/>
    <w:rsid w:val="00790ACF"/>
    <w:rsid w:val="0079493F"/>
    <w:rsid w:val="00795CDC"/>
    <w:rsid w:val="007A2A1A"/>
    <w:rsid w:val="007A4A18"/>
    <w:rsid w:val="007A67FA"/>
    <w:rsid w:val="007C25AE"/>
    <w:rsid w:val="007C2991"/>
    <w:rsid w:val="007D13E3"/>
    <w:rsid w:val="007E0144"/>
    <w:rsid w:val="007E0272"/>
    <w:rsid w:val="007E08B6"/>
    <w:rsid w:val="007E0AAB"/>
    <w:rsid w:val="007E3A17"/>
    <w:rsid w:val="007F3556"/>
    <w:rsid w:val="007F355C"/>
    <w:rsid w:val="00802CAA"/>
    <w:rsid w:val="008078F7"/>
    <w:rsid w:val="00810DF2"/>
    <w:rsid w:val="008127FD"/>
    <w:rsid w:val="00820488"/>
    <w:rsid w:val="008250AC"/>
    <w:rsid w:val="008311AD"/>
    <w:rsid w:val="00840483"/>
    <w:rsid w:val="0084191B"/>
    <w:rsid w:val="00846FF0"/>
    <w:rsid w:val="00853EB0"/>
    <w:rsid w:val="00856F2A"/>
    <w:rsid w:val="008632B4"/>
    <w:rsid w:val="00882CC6"/>
    <w:rsid w:val="00883510"/>
    <w:rsid w:val="008945C4"/>
    <w:rsid w:val="00895080"/>
    <w:rsid w:val="008A7CEC"/>
    <w:rsid w:val="008B432E"/>
    <w:rsid w:val="008C0ED6"/>
    <w:rsid w:val="008C6B86"/>
    <w:rsid w:val="008D466F"/>
    <w:rsid w:val="008F2F15"/>
    <w:rsid w:val="00911582"/>
    <w:rsid w:val="0091729D"/>
    <w:rsid w:val="00917F27"/>
    <w:rsid w:val="00923D8A"/>
    <w:rsid w:val="00926F13"/>
    <w:rsid w:val="009336B7"/>
    <w:rsid w:val="009363C9"/>
    <w:rsid w:val="0093647A"/>
    <w:rsid w:val="009464E9"/>
    <w:rsid w:val="009547BD"/>
    <w:rsid w:val="0095681D"/>
    <w:rsid w:val="00957412"/>
    <w:rsid w:val="0095773B"/>
    <w:rsid w:val="00957A1C"/>
    <w:rsid w:val="009616B6"/>
    <w:rsid w:val="009652C8"/>
    <w:rsid w:val="00966D02"/>
    <w:rsid w:val="00977A08"/>
    <w:rsid w:val="00983A59"/>
    <w:rsid w:val="00984205"/>
    <w:rsid w:val="0099022E"/>
    <w:rsid w:val="009A1602"/>
    <w:rsid w:val="009B28FE"/>
    <w:rsid w:val="009C5624"/>
    <w:rsid w:val="009D051E"/>
    <w:rsid w:val="009D2CDC"/>
    <w:rsid w:val="009D2E98"/>
    <w:rsid w:val="009E52EA"/>
    <w:rsid w:val="009E6F4D"/>
    <w:rsid w:val="009F66CC"/>
    <w:rsid w:val="00A160CC"/>
    <w:rsid w:val="00A21801"/>
    <w:rsid w:val="00A250AD"/>
    <w:rsid w:val="00A36576"/>
    <w:rsid w:val="00A501C6"/>
    <w:rsid w:val="00A514A0"/>
    <w:rsid w:val="00A53AAC"/>
    <w:rsid w:val="00A564FA"/>
    <w:rsid w:val="00A76668"/>
    <w:rsid w:val="00A76E83"/>
    <w:rsid w:val="00A8120E"/>
    <w:rsid w:val="00A82803"/>
    <w:rsid w:val="00A87FCF"/>
    <w:rsid w:val="00A903D2"/>
    <w:rsid w:val="00A903FC"/>
    <w:rsid w:val="00A92A9B"/>
    <w:rsid w:val="00A964B7"/>
    <w:rsid w:val="00A967B1"/>
    <w:rsid w:val="00AA156A"/>
    <w:rsid w:val="00AA17D6"/>
    <w:rsid w:val="00AA7826"/>
    <w:rsid w:val="00AB0D66"/>
    <w:rsid w:val="00AB323F"/>
    <w:rsid w:val="00AC1C08"/>
    <w:rsid w:val="00AC3B5C"/>
    <w:rsid w:val="00AC5BB5"/>
    <w:rsid w:val="00AC7543"/>
    <w:rsid w:val="00AD443B"/>
    <w:rsid w:val="00AD45CB"/>
    <w:rsid w:val="00AD5BBA"/>
    <w:rsid w:val="00AE2E98"/>
    <w:rsid w:val="00AF5075"/>
    <w:rsid w:val="00B01AB8"/>
    <w:rsid w:val="00B03EAA"/>
    <w:rsid w:val="00B073D8"/>
    <w:rsid w:val="00B11CC0"/>
    <w:rsid w:val="00B260FE"/>
    <w:rsid w:val="00B33634"/>
    <w:rsid w:val="00B4110F"/>
    <w:rsid w:val="00B43F90"/>
    <w:rsid w:val="00B44484"/>
    <w:rsid w:val="00B47B06"/>
    <w:rsid w:val="00B52AB5"/>
    <w:rsid w:val="00B70053"/>
    <w:rsid w:val="00B72090"/>
    <w:rsid w:val="00B72981"/>
    <w:rsid w:val="00B8030A"/>
    <w:rsid w:val="00B815F4"/>
    <w:rsid w:val="00B83CE3"/>
    <w:rsid w:val="00B87CFC"/>
    <w:rsid w:val="00BA1AD6"/>
    <w:rsid w:val="00BA5F03"/>
    <w:rsid w:val="00BB0D1F"/>
    <w:rsid w:val="00BB140F"/>
    <w:rsid w:val="00BB1852"/>
    <w:rsid w:val="00BB5EBF"/>
    <w:rsid w:val="00BC0C3D"/>
    <w:rsid w:val="00BC733F"/>
    <w:rsid w:val="00BE13E0"/>
    <w:rsid w:val="00BF0F33"/>
    <w:rsid w:val="00BF2701"/>
    <w:rsid w:val="00BF3A00"/>
    <w:rsid w:val="00BF4808"/>
    <w:rsid w:val="00BF4B9C"/>
    <w:rsid w:val="00C035E5"/>
    <w:rsid w:val="00C0365C"/>
    <w:rsid w:val="00C04D21"/>
    <w:rsid w:val="00C05800"/>
    <w:rsid w:val="00C05EAB"/>
    <w:rsid w:val="00C06392"/>
    <w:rsid w:val="00C07028"/>
    <w:rsid w:val="00C1029F"/>
    <w:rsid w:val="00C163BE"/>
    <w:rsid w:val="00C24783"/>
    <w:rsid w:val="00C33254"/>
    <w:rsid w:val="00C41BA2"/>
    <w:rsid w:val="00C44D0A"/>
    <w:rsid w:val="00C461E4"/>
    <w:rsid w:val="00C52188"/>
    <w:rsid w:val="00C528C6"/>
    <w:rsid w:val="00C531A0"/>
    <w:rsid w:val="00C56C6F"/>
    <w:rsid w:val="00C63945"/>
    <w:rsid w:val="00C71F20"/>
    <w:rsid w:val="00C73DAA"/>
    <w:rsid w:val="00C74EC0"/>
    <w:rsid w:val="00C836E8"/>
    <w:rsid w:val="00C84D8F"/>
    <w:rsid w:val="00C86025"/>
    <w:rsid w:val="00CA4325"/>
    <w:rsid w:val="00CB0A19"/>
    <w:rsid w:val="00CB678B"/>
    <w:rsid w:val="00CC06C3"/>
    <w:rsid w:val="00CC13A4"/>
    <w:rsid w:val="00CC3CAF"/>
    <w:rsid w:val="00CC5B19"/>
    <w:rsid w:val="00CE2122"/>
    <w:rsid w:val="00CF1BBF"/>
    <w:rsid w:val="00CF4ECC"/>
    <w:rsid w:val="00D002A3"/>
    <w:rsid w:val="00D01867"/>
    <w:rsid w:val="00D026B1"/>
    <w:rsid w:val="00D038F0"/>
    <w:rsid w:val="00D040F4"/>
    <w:rsid w:val="00D07FA0"/>
    <w:rsid w:val="00D17200"/>
    <w:rsid w:val="00D20C7E"/>
    <w:rsid w:val="00D213F5"/>
    <w:rsid w:val="00D247D6"/>
    <w:rsid w:val="00D27630"/>
    <w:rsid w:val="00D46B50"/>
    <w:rsid w:val="00D50532"/>
    <w:rsid w:val="00D52158"/>
    <w:rsid w:val="00D60773"/>
    <w:rsid w:val="00D648BD"/>
    <w:rsid w:val="00D659BC"/>
    <w:rsid w:val="00D65FEE"/>
    <w:rsid w:val="00D70062"/>
    <w:rsid w:val="00D705B2"/>
    <w:rsid w:val="00D8198F"/>
    <w:rsid w:val="00D85ABB"/>
    <w:rsid w:val="00D93FFD"/>
    <w:rsid w:val="00D94178"/>
    <w:rsid w:val="00D958E0"/>
    <w:rsid w:val="00DA39C2"/>
    <w:rsid w:val="00DA5343"/>
    <w:rsid w:val="00DB3FFC"/>
    <w:rsid w:val="00DB632B"/>
    <w:rsid w:val="00DC0676"/>
    <w:rsid w:val="00DD37DC"/>
    <w:rsid w:val="00DD37E7"/>
    <w:rsid w:val="00DE3033"/>
    <w:rsid w:val="00DE4ADA"/>
    <w:rsid w:val="00DE5504"/>
    <w:rsid w:val="00DF3FB5"/>
    <w:rsid w:val="00DF483A"/>
    <w:rsid w:val="00DF7ADE"/>
    <w:rsid w:val="00E066C4"/>
    <w:rsid w:val="00E159E8"/>
    <w:rsid w:val="00E23700"/>
    <w:rsid w:val="00E31C5F"/>
    <w:rsid w:val="00E364BD"/>
    <w:rsid w:val="00E36675"/>
    <w:rsid w:val="00E37458"/>
    <w:rsid w:val="00E40CD3"/>
    <w:rsid w:val="00E50B2C"/>
    <w:rsid w:val="00E64681"/>
    <w:rsid w:val="00E65F6B"/>
    <w:rsid w:val="00E67046"/>
    <w:rsid w:val="00E821C0"/>
    <w:rsid w:val="00E83F72"/>
    <w:rsid w:val="00E863BB"/>
    <w:rsid w:val="00EA251E"/>
    <w:rsid w:val="00EA2F9C"/>
    <w:rsid w:val="00EA6D47"/>
    <w:rsid w:val="00EB0C82"/>
    <w:rsid w:val="00EB603A"/>
    <w:rsid w:val="00EC5F13"/>
    <w:rsid w:val="00ED55C8"/>
    <w:rsid w:val="00EF3DB6"/>
    <w:rsid w:val="00EF4BF3"/>
    <w:rsid w:val="00F03AAA"/>
    <w:rsid w:val="00F048A5"/>
    <w:rsid w:val="00F117F6"/>
    <w:rsid w:val="00F16D31"/>
    <w:rsid w:val="00F21656"/>
    <w:rsid w:val="00F21BA6"/>
    <w:rsid w:val="00F35D90"/>
    <w:rsid w:val="00F36A96"/>
    <w:rsid w:val="00F457F8"/>
    <w:rsid w:val="00F529A8"/>
    <w:rsid w:val="00F5509C"/>
    <w:rsid w:val="00F60283"/>
    <w:rsid w:val="00F64F7C"/>
    <w:rsid w:val="00F711DA"/>
    <w:rsid w:val="00F73DCF"/>
    <w:rsid w:val="00F87D58"/>
    <w:rsid w:val="00F952B9"/>
    <w:rsid w:val="00FA0737"/>
    <w:rsid w:val="00FA724E"/>
    <w:rsid w:val="00FB4365"/>
    <w:rsid w:val="00FB542B"/>
    <w:rsid w:val="00FD35C0"/>
    <w:rsid w:val="00FD5706"/>
    <w:rsid w:val="00FE52EE"/>
    <w:rsid w:val="00FE79D0"/>
    <w:rsid w:val="00FF2A29"/>
    <w:rsid w:val="00FF413F"/>
    <w:rsid w:val="00FF4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314F9"/>
  <w15:chartTrackingRefBased/>
  <w15:docId w15:val="{35E3432F-0C3D-4381-86D4-2257B21B0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ali">
    <w:name w:val="Normal"/>
    <w:qFormat/>
    <w:rsid w:val="003C341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i-FI" w:eastAsia="ar-SA"/>
    </w:rPr>
  </w:style>
  <w:style w:type="paragraph" w:styleId="Otsikko1">
    <w:name w:val="heading 1"/>
    <w:basedOn w:val="Normaali"/>
    <w:next w:val="Normaali"/>
    <w:link w:val="Otsikko1Char"/>
    <w:qFormat/>
    <w:rsid w:val="003C3411"/>
    <w:pPr>
      <w:keepNext/>
      <w:numPr>
        <w:numId w:val="1"/>
      </w:numPr>
      <w:outlineLvl w:val="0"/>
    </w:pPr>
    <w:rPr>
      <w:rFonts w:ascii="Arial" w:hAnsi="Arial"/>
      <w:sz w:val="24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rsid w:val="003C3411"/>
    <w:rPr>
      <w:rFonts w:ascii="Arial" w:eastAsia="Times New Roman" w:hAnsi="Arial" w:cs="Times New Roman"/>
      <w:sz w:val="24"/>
      <w:szCs w:val="20"/>
      <w:lang w:val="fi-FI" w:eastAsia="ar-SA"/>
    </w:rPr>
  </w:style>
  <w:style w:type="paragraph" w:styleId="Leipteksti">
    <w:name w:val="Body Text"/>
    <w:basedOn w:val="Normaali"/>
    <w:link w:val="LeiptekstiChar"/>
    <w:rsid w:val="003C3411"/>
    <w:pPr>
      <w:spacing w:line="360" w:lineRule="auto"/>
    </w:pPr>
    <w:rPr>
      <w:rFonts w:ascii="Arial" w:hAnsi="Arial"/>
      <w:sz w:val="24"/>
    </w:rPr>
  </w:style>
  <w:style w:type="character" w:customStyle="1" w:styleId="LeiptekstiChar">
    <w:name w:val="Leipäteksti Char"/>
    <w:basedOn w:val="Kappaleenoletusfontti"/>
    <w:link w:val="Leipteksti"/>
    <w:rsid w:val="003C3411"/>
    <w:rPr>
      <w:rFonts w:ascii="Arial" w:eastAsia="Times New Roman" w:hAnsi="Arial" w:cs="Times New Roman"/>
      <w:sz w:val="24"/>
      <w:szCs w:val="20"/>
      <w:lang w:val="fi-FI" w:eastAsia="ar-SA"/>
    </w:rPr>
  </w:style>
  <w:style w:type="paragraph" w:styleId="Luettelokappale">
    <w:name w:val="List Paragraph"/>
    <w:basedOn w:val="Normaali"/>
    <w:uiPriority w:val="34"/>
    <w:qFormat/>
    <w:rsid w:val="003C34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090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23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38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36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ssiR\Desktop\Esityslista%20Erkki.dotx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Esityslista Erkki</Template>
  <TotalTime>1</TotalTime>
  <Pages>4</Pages>
  <Words>602</Words>
  <Characters>4885</Characters>
  <Application>Microsoft Office Word</Application>
  <DocSecurity>0</DocSecurity>
  <Lines>40</Lines>
  <Paragraphs>10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LassiR</dc:creator>
  <cp:keywords/>
  <dc:description/>
  <cp:lastModifiedBy>Sara Pajunen</cp:lastModifiedBy>
  <cp:revision>3</cp:revision>
  <dcterms:created xsi:type="dcterms:W3CDTF">2018-12-04T13:06:00Z</dcterms:created>
  <dcterms:modified xsi:type="dcterms:W3CDTF">2018-12-04T13:07:00Z</dcterms:modified>
</cp:coreProperties>
</file>